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1EE5" w14:textId="77777777" w:rsidR="00247BFE" w:rsidRDefault="00247BFE" w:rsidP="00F13A35">
      <w:pPr>
        <w:pStyle w:val="ESBHead"/>
        <w:jc w:val="left"/>
        <w:outlineLvl w:val="0"/>
        <w:rPr>
          <w:b/>
          <w:bCs/>
          <w:sz w:val="18"/>
          <w:szCs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/>
        <w:tblLook w:val="04A0" w:firstRow="1" w:lastRow="0" w:firstColumn="1" w:lastColumn="0" w:noHBand="0" w:noVBand="1"/>
      </w:tblPr>
      <w:tblGrid>
        <w:gridCol w:w="8644"/>
      </w:tblGrid>
      <w:tr w:rsidR="00380EF0" w:rsidRPr="00514697" w14:paraId="193558E4" w14:textId="77777777" w:rsidTr="005C1FFE">
        <w:tc>
          <w:tcPr>
            <w:tcW w:w="8644" w:type="dxa"/>
            <w:shd w:val="clear" w:color="auto" w:fill="D0CECE"/>
          </w:tcPr>
          <w:p w14:paraId="0FC01FDF" w14:textId="77777777" w:rsidR="00380EF0" w:rsidRPr="00F13A35" w:rsidRDefault="00380EF0" w:rsidP="00514697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589357F8" w14:textId="77777777" w:rsidR="006174BD" w:rsidRDefault="006174BD" w:rsidP="006174BD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27A2BA82" w14:textId="77777777" w:rsidR="008B714E" w:rsidRPr="00F13A35" w:rsidRDefault="008B714E" w:rsidP="00514697">
            <w:pPr>
              <w:pStyle w:val="ESBHead"/>
              <w:outlineLvl w:val="0"/>
              <w:rPr>
                <w:rFonts w:cs="Arial"/>
                <w:bCs/>
                <w:sz w:val="20"/>
                <w:lang w:val="es-ES_tradnl"/>
              </w:rPr>
            </w:pPr>
          </w:p>
          <w:p w14:paraId="28D9D8E8" w14:textId="77777777" w:rsidR="00380EF0" w:rsidRPr="00F13A35" w:rsidRDefault="00380EF0" w:rsidP="00514697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F13A35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AMPLIACIÓN DEL PLAZO DE EJECUCIÓN DEL PROYECTO</w:t>
            </w:r>
          </w:p>
          <w:p w14:paraId="4863014A" w14:textId="77777777" w:rsidR="00380EF0" w:rsidRPr="00F13A35" w:rsidRDefault="00380EF0" w:rsidP="00514697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2E9FD09C" w14:textId="77777777" w:rsidR="00380EF0" w:rsidRDefault="00380EF0" w:rsidP="00D25489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4412C9D6" w14:textId="77777777" w:rsidR="00380EF0" w:rsidRDefault="00380EF0" w:rsidP="00D25489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1FD5F66E" w14:textId="77777777" w:rsidR="00315464" w:rsidRPr="00AB40F7" w:rsidRDefault="00315464" w:rsidP="00315464">
      <w:pPr>
        <w:jc w:val="both"/>
        <w:rPr>
          <w:rFonts w:cs="Arial"/>
          <w:sz w:val="18"/>
          <w:szCs w:val="18"/>
        </w:rPr>
      </w:pPr>
      <w:r w:rsidRPr="00B81736">
        <w:rPr>
          <w:rFonts w:cs="Arial"/>
          <w:b/>
          <w:bCs/>
          <w:sz w:val="18"/>
          <w:szCs w:val="18"/>
        </w:rPr>
        <w:t xml:space="preserve">Cuando surjan circunstancias científico-técnicas concretas </w:t>
      </w:r>
      <w:r w:rsidR="00CC40E3">
        <w:rPr>
          <w:rFonts w:cs="Arial"/>
          <w:b/>
          <w:bCs/>
          <w:sz w:val="18"/>
          <w:szCs w:val="18"/>
        </w:rPr>
        <w:t xml:space="preserve">sobrevenidas </w:t>
      </w:r>
      <w:r w:rsidRPr="00B81736">
        <w:rPr>
          <w:rFonts w:cs="Arial"/>
          <w:b/>
          <w:bCs/>
          <w:sz w:val="18"/>
          <w:szCs w:val="18"/>
        </w:rPr>
        <w:t>como consecuencia de las cuales no sea posible la ejecución de la actividad dentro del periodo previsto</w:t>
      </w:r>
      <w:r w:rsidRPr="00AB40F7">
        <w:rPr>
          <w:rFonts w:cs="Arial"/>
          <w:b/>
          <w:bCs/>
          <w:sz w:val="18"/>
          <w:szCs w:val="18"/>
        </w:rPr>
        <w:t xml:space="preserve">, </w:t>
      </w:r>
      <w:r w:rsidRPr="00AB40F7">
        <w:rPr>
          <w:rFonts w:cs="Arial"/>
          <w:sz w:val="18"/>
          <w:szCs w:val="18"/>
        </w:rPr>
        <w:t xml:space="preserve">el/la investigador/a principal podrá solicitar la ampliación del período de ejecución del proyecto. </w:t>
      </w:r>
    </w:p>
    <w:p w14:paraId="6E5B8BB6" w14:textId="77777777" w:rsidR="00315464" w:rsidRDefault="00315464" w:rsidP="00315464">
      <w:pPr>
        <w:jc w:val="both"/>
        <w:rPr>
          <w:rFonts w:cs="Arial"/>
          <w:sz w:val="18"/>
          <w:szCs w:val="18"/>
        </w:rPr>
      </w:pPr>
    </w:p>
    <w:p w14:paraId="490BB655" w14:textId="77777777" w:rsidR="00315464" w:rsidRDefault="00315464" w:rsidP="00315464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315464" w:rsidRPr="00514697" w14:paraId="0AF826FA" w14:textId="77777777" w:rsidTr="00C42947">
        <w:tc>
          <w:tcPr>
            <w:tcW w:w="8644" w:type="dxa"/>
            <w:shd w:val="clear" w:color="auto" w:fill="auto"/>
          </w:tcPr>
          <w:p w14:paraId="615EC666" w14:textId="77777777" w:rsidR="00315464" w:rsidRPr="00514697" w:rsidRDefault="00315464" w:rsidP="00C42947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0BEE2A00" w14:textId="77777777" w:rsidR="00315464" w:rsidRDefault="00315464" w:rsidP="00C42947">
            <w:pPr>
              <w:numPr>
                <w:ilvl w:val="0"/>
                <w:numId w:val="14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</w:t>
            </w:r>
            <w:r w:rsidRPr="00D25489">
              <w:rPr>
                <w:rFonts w:cs="Arial"/>
                <w:sz w:val="18"/>
                <w:szCs w:val="18"/>
              </w:rPr>
              <w:t xml:space="preserve"> solicitud deberá ser presentada </w:t>
            </w:r>
            <w:r w:rsidRPr="00D25489">
              <w:rPr>
                <w:rFonts w:cs="Arial"/>
                <w:b/>
                <w:sz w:val="18"/>
                <w:szCs w:val="18"/>
              </w:rPr>
              <w:t>al menos 2 meses</w:t>
            </w:r>
            <w:r w:rsidRPr="00D25489">
              <w:rPr>
                <w:rFonts w:cs="Arial"/>
                <w:sz w:val="18"/>
                <w:szCs w:val="18"/>
              </w:rPr>
              <w:t xml:space="preserve"> antes del final del periodo de ejecución del proyecto.</w:t>
            </w:r>
          </w:p>
          <w:p w14:paraId="4ACDE78A" w14:textId="77777777" w:rsidR="00315464" w:rsidRPr="0061292E" w:rsidRDefault="00315464" w:rsidP="00C42947">
            <w:pPr>
              <w:ind w:left="284"/>
              <w:jc w:val="both"/>
              <w:rPr>
                <w:rFonts w:cs="Arial"/>
                <w:sz w:val="18"/>
                <w:szCs w:val="18"/>
              </w:rPr>
            </w:pPr>
          </w:p>
          <w:p w14:paraId="5838730C" w14:textId="3D1C280D" w:rsidR="00315464" w:rsidRPr="0086437D" w:rsidRDefault="00315464" w:rsidP="00C42947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86437D">
              <w:rPr>
                <w:rFonts w:cs="Arial"/>
                <w:b/>
                <w:sz w:val="18"/>
                <w:szCs w:val="18"/>
              </w:rPr>
              <w:t>No se autorizarán ampliaciones que excedan de la mitad de la duración inicial del proyecto</w:t>
            </w:r>
            <w:r w:rsidRPr="0086437D">
              <w:rPr>
                <w:rFonts w:cs="Arial"/>
                <w:sz w:val="18"/>
                <w:szCs w:val="18"/>
              </w:rPr>
              <w:t xml:space="preserve">. </w:t>
            </w:r>
            <w:r w:rsidR="0002735F" w:rsidRPr="0086437D">
              <w:rPr>
                <w:rFonts w:cs="Arial"/>
                <w:b/>
                <w:bCs/>
                <w:sz w:val="18"/>
                <w:szCs w:val="18"/>
              </w:rPr>
              <w:t>Únicamente en casos muy excepcionales se podrá autorizar el periodo máximo de ampliación.</w:t>
            </w:r>
          </w:p>
          <w:p w14:paraId="08A26C01" w14:textId="77777777" w:rsidR="00315464" w:rsidRPr="00514697" w:rsidRDefault="00315464" w:rsidP="00C42947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6ED325B" w14:textId="77777777" w:rsidR="00315464" w:rsidRPr="00CC40E3" w:rsidRDefault="00315464" w:rsidP="00C42947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514697">
              <w:rPr>
                <w:rFonts w:cs="Arial"/>
                <w:sz w:val="18"/>
                <w:szCs w:val="18"/>
              </w:rPr>
              <w:t xml:space="preserve">Todos los </w:t>
            </w:r>
            <w:r w:rsidRPr="00AB40F7">
              <w:rPr>
                <w:rFonts w:cs="Arial"/>
                <w:sz w:val="18"/>
                <w:szCs w:val="18"/>
              </w:rPr>
              <w:t xml:space="preserve">subproyectos de un proyecto coordinado deberán tener la misma fecha de finalización, por lo que </w:t>
            </w:r>
            <w:r w:rsidRPr="00AB40F7">
              <w:rPr>
                <w:rFonts w:cs="Arial"/>
                <w:b/>
                <w:bCs/>
                <w:sz w:val="18"/>
                <w:szCs w:val="18"/>
              </w:rPr>
              <w:t>no se autorizarán ampliaciones del plazo de ejecución diferentes a la fecha de finalización del coordinador entre los subproyectos de un proyecto coordinado.</w:t>
            </w:r>
            <w:r w:rsidRPr="00AB40F7">
              <w:rPr>
                <w:rFonts w:cs="Arial"/>
                <w:sz w:val="18"/>
                <w:szCs w:val="18"/>
              </w:rPr>
              <w:t xml:space="preserve"> </w:t>
            </w:r>
            <w:r w:rsidRPr="00CC40E3">
              <w:rPr>
                <w:rFonts w:cs="Arial"/>
                <w:b/>
                <w:sz w:val="18"/>
                <w:szCs w:val="18"/>
              </w:rPr>
              <w:t xml:space="preserve">Cada subproyecto deberá presentar la solicitud de manera individual, a través de su entidad, </w:t>
            </w:r>
            <w:r w:rsidRPr="00CC40E3">
              <w:rPr>
                <w:rFonts w:cs="Arial"/>
                <w:sz w:val="18"/>
                <w:szCs w:val="18"/>
              </w:rPr>
              <w:t>si bien deberá ir firmada de forma manuscrita o electrónica por el/la investigador/a coordinador/a del proyecto.</w:t>
            </w:r>
          </w:p>
          <w:p w14:paraId="24B1846F" w14:textId="77777777" w:rsidR="00315464" w:rsidRPr="00AB40F7" w:rsidRDefault="00315464" w:rsidP="00C42947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493252B7" w14:textId="77777777" w:rsidR="00315464" w:rsidRDefault="00315464" w:rsidP="00C42947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AB40F7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el/la investigador/a principal o el/la representante legal de la entidad beneficiaria a través de </w:t>
            </w:r>
            <w:proofErr w:type="spellStart"/>
            <w:r w:rsidRPr="00AB40F7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AB40F7">
              <w:rPr>
                <w:rFonts w:cs="Arial"/>
                <w:b/>
                <w:i/>
                <w:sz w:val="18"/>
                <w:szCs w:val="18"/>
              </w:rPr>
              <w:t>@, en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hyperlink r:id="rId8" w:history="1">
              <w:r w:rsidR="00EF05E4" w:rsidRPr="006A5C52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>
              <w:rPr>
                <w:rFonts w:cs="Arial"/>
                <w:b/>
                <w:i/>
                <w:sz w:val="18"/>
                <w:szCs w:val="18"/>
              </w:rPr>
              <w:t xml:space="preserve">, mediante la acción Realizar Instancia &gt; Instancia de modificación del período de ejecución. </w:t>
            </w:r>
            <w:r w:rsidRPr="00542719">
              <w:rPr>
                <w:rFonts w:cs="Arial"/>
                <w:b/>
                <w:i/>
                <w:sz w:val="18"/>
                <w:szCs w:val="18"/>
              </w:rPr>
              <w:t>En todo caso</w:t>
            </w:r>
            <w:r w:rsidRPr="00AB40F7">
              <w:rPr>
                <w:rFonts w:cs="Arial"/>
                <w:b/>
                <w:i/>
                <w:sz w:val="18"/>
                <w:szCs w:val="18"/>
              </w:rPr>
              <w:t>, el/la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</w:t>
            </w:r>
            <w:r w:rsidRPr="00542719">
              <w:rPr>
                <w:rFonts w:cs="Arial"/>
                <w:b/>
                <w:i/>
                <w:sz w:val="18"/>
                <w:szCs w:val="18"/>
              </w:rPr>
              <w:t xml:space="preserve"> siempre </w:t>
            </w:r>
            <w:r>
              <w:rPr>
                <w:rFonts w:cs="Arial"/>
                <w:b/>
                <w:i/>
                <w:sz w:val="18"/>
                <w:szCs w:val="18"/>
              </w:rPr>
              <w:t>dicha solicitud con su</w:t>
            </w:r>
            <w:r w:rsidRPr="00542719">
              <w:rPr>
                <w:rFonts w:cs="Arial"/>
                <w:b/>
                <w:i/>
                <w:sz w:val="18"/>
                <w:szCs w:val="18"/>
              </w:rPr>
              <w:t xml:space="preserve"> firma electrónica para que la documentación aportada llegue a los sistemas de tramitación </w:t>
            </w:r>
            <w:r>
              <w:rPr>
                <w:rFonts w:cs="Arial"/>
                <w:b/>
                <w:i/>
                <w:sz w:val="18"/>
                <w:szCs w:val="18"/>
              </w:rPr>
              <w:t>de la Agencia.</w:t>
            </w:r>
          </w:p>
          <w:p w14:paraId="2A9C1FC2" w14:textId="77777777" w:rsidR="00315464" w:rsidRDefault="00315464" w:rsidP="00C42947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427B10D2" w14:textId="77777777" w:rsidR="00A7694B" w:rsidRDefault="00315464" w:rsidP="00EF05E4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CC268E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624672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Esta solicitud </w:t>
            </w:r>
            <w:r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 modificación del periodo de ejecución </w:t>
            </w:r>
            <w:r w:rsidRPr="00624672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deberá hacerse constar en </w:t>
            </w:r>
            <w:r w:rsidR="00EF05E4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informe </w:t>
            </w:r>
            <w:r w:rsidRPr="00624672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final para facilitar el seguimiento de la actividad. </w:t>
            </w:r>
          </w:p>
          <w:p w14:paraId="06411CBD" w14:textId="77777777" w:rsidR="00A7694B" w:rsidRPr="00A7694B" w:rsidRDefault="00A7694B" w:rsidP="00EF05E4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</w:p>
        </w:tc>
      </w:tr>
    </w:tbl>
    <w:p w14:paraId="6CFBEDA7" w14:textId="77777777" w:rsidR="00315464" w:rsidRDefault="00315464" w:rsidP="00315464">
      <w:pPr>
        <w:jc w:val="both"/>
        <w:rPr>
          <w:rFonts w:cs="Arial"/>
          <w:sz w:val="18"/>
          <w:szCs w:val="18"/>
        </w:rPr>
      </w:pPr>
    </w:p>
    <w:p w14:paraId="17D91FA6" w14:textId="77777777" w:rsidR="00315464" w:rsidRPr="00D25489" w:rsidRDefault="00315464" w:rsidP="00315464">
      <w:pPr>
        <w:pStyle w:val="ESBHead"/>
        <w:jc w:val="left"/>
        <w:outlineLvl w:val="0"/>
        <w:rPr>
          <w:rStyle w:val="ESBBold"/>
          <w:rFonts w:cs="Arial"/>
          <w:lang w:val="es-ES"/>
        </w:rPr>
      </w:pPr>
    </w:p>
    <w:p w14:paraId="7F9FE011" w14:textId="77777777" w:rsidR="00315464" w:rsidRDefault="00315464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del proyecto:</w:t>
      </w:r>
    </w:p>
    <w:p w14:paraId="3363F84B" w14:textId="77777777" w:rsidR="00892E39" w:rsidRPr="0022238A" w:rsidRDefault="00892E39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D392280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33ED4664" w14:textId="77777777" w:rsidR="0059414D" w:rsidRDefault="0059414D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B3775">
        <w:rPr>
          <w:rFonts w:cs="Arial"/>
          <w:b/>
        </w:rPr>
        <w:t>TÍTULO:</w:t>
      </w:r>
    </w:p>
    <w:p w14:paraId="30B24584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ÁREA:</w:t>
      </w:r>
    </w:p>
    <w:p w14:paraId="4221B4F7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SUBÁREA:</w:t>
      </w:r>
    </w:p>
    <w:p w14:paraId="222843AB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7DB8CC16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357A6772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22238A">
        <w:rPr>
          <w:rFonts w:cs="Arial"/>
          <w:sz w:val="18"/>
          <w:szCs w:val="18"/>
          <w:lang w:val="pt-BR"/>
        </w:rPr>
        <w:t xml:space="preserve">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33DF5935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1A6E0319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09799C71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19736409" w14:textId="77777777" w:rsidR="00892E39" w:rsidRPr="00892E39" w:rsidRDefault="00315464" w:rsidP="00892E3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Style w:val="ESBBold"/>
          <w:rFonts w:cs="Arial"/>
          <w:b w:val="0"/>
          <w:bCs w:val="0"/>
          <w:i/>
          <w:sz w:val="18"/>
          <w:szCs w:val="18"/>
        </w:rPr>
      </w:pPr>
      <w:r w:rsidRPr="0022238A">
        <w:rPr>
          <w:rFonts w:cs="Arial"/>
          <w:sz w:val="18"/>
          <w:szCs w:val="18"/>
        </w:rPr>
        <w:t>Duración de la prórroga solicitada:</w:t>
      </w:r>
    </w:p>
    <w:p w14:paraId="7AD15D98" w14:textId="77777777" w:rsidR="00892E39" w:rsidRDefault="00892E39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D00967D" w14:textId="77777777" w:rsidR="00A7694B" w:rsidRDefault="00A7694B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A9A266F" w14:textId="77777777" w:rsidR="00A7694B" w:rsidRDefault="00A7694B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76C12ED0" w14:textId="77777777" w:rsidR="00A7694B" w:rsidRDefault="00A7694B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C2DCE22" w14:textId="687A32BA" w:rsidR="00A7694B" w:rsidRDefault="00A7694B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2F8EF53" w14:textId="77777777" w:rsidR="002905BC" w:rsidRDefault="002905BC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C0F6546" w14:textId="77777777" w:rsidR="0002735F" w:rsidRDefault="0002735F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449CFD6" w14:textId="77777777" w:rsidR="00A7694B" w:rsidRDefault="00A7694B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0EB7045C" w14:textId="77777777" w:rsidR="00892E39" w:rsidRDefault="00315464" w:rsidP="00892E39">
      <w:pPr>
        <w:pStyle w:val="ESBHead"/>
        <w:numPr>
          <w:ilvl w:val="1"/>
          <w:numId w:val="15"/>
        </w:numPr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lastRenderedPageBreak/>
        <w:t>Datos del proyecto</w:t>
      </w:r>
      <w:r>
        <w:rPr>
          <w:rStyle w:val="ESBBold"/>
          <w:rFonts w:cs="Arial"/>
          <w:sz w:val="18"/>
          <w:szCs w:val="18"/>
          <w:lang w:val="es-ES"/>
        </w:rPr>
        <w:t xml:space="preserve"> coordinado (si procede)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1E2EF911" w14:textId="77777777" w:rsidR="00892E39" w:rsidRPr="00892E39" w:rsidRDefault="00892E39" w:rsidP="00892E39">
      <w:pPr>
        <w:pStyle w:val="ESBHead"/>
        <w:ind w:left="360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0B15CB22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1</w:t>
      </w:r>
      <w:r w:rsidRPr="0022238A">
        <w:rPr>
          <w:rFonts w:cs="Arial"/>
          <w:b/>
        </w:rPr>
        <w:t xml:space="preserve">: </w:t>
      </w:r>
    </w:p>
    <w:p w14:paraId="5E1E958A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565BC631" w14:textId="77777777" w:rsidR="00892E39" w:rsidRDefault="00892E39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Centro:</w:t>
      </w:r>
    </w:p>
    <w:p w14:paraId="19CF37B2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22238A">
        <w:rPr>
          <w:rFonts w:cs="Arial"/>
          <w:sz w:val="18"/>
          <w:szCs w:val="18"/>
          <w:lang w:val="pt-BR"/>
        </w:rPr>
        <w:t xml:space="preserve">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3D985EBD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19773F8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0ECD8AE5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7E562D08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Duración de la prórroga solicitada</w:t>
      </w:r>
      <w:r>
        <w:rPr>
          <w:rFonts w:cs="Arial"/>
          <w:sz w:val="18"/>
          <w:szCs w:val="18"/>
        </w:rPr>
        <w:t xml:space="preserve"> (si procede)</w:t>
      </w:r>
      <w:r w:rsidRPr="0022238A">
        <w:rPr>
          <w:rFonts w:cs="Arial"/>
          <w:sz w:val="18"/>
          <w:szCs w:val="18"/>
        </w:rPr>
        <w:t>:</w:t>
      </w:r>
    </w:p>
    <w:p w14:paraId="4B0A94CD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FFB50EA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2</w:t>
      </w:r>
      <w:r w:rsidRPr="0022238A">
        <w:rPr>
          <w:rFonts w:cs="Arial"/>
          <w:b/>
        </w:rPr>
        <w:t xml:space="preserve">: </w:t>
      </w:r>
    </w:p>
    <w:p w14:paraId="175C160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42C699B5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58039C4E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22238A">
        <w:rPr>
          <w:rFonts w:cs="Arial"/>
          <w:sz w:val="18"/>
          <w:szCs w:val="18"/>
          <w:lang w:val="pt-BR"/>
        </w:rPr>
        <w:t xml:space="preserve">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1D90373A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40A36C36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587B19AD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0594D552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Duración de la prórroga solicitada</w:t>
      </w:r>
      <w:r>
        <w:rPr>
          <w:rFonts w:cs="Arial"/>
          <w:sz w:val="18"/>
          <w:szCs w:val="18"/>
        </w:rPr>
        <w:t xml:space="preserve"> (si procede)</w:t>
      </w:r>
      <w:r w:rsidRPr="0022238A">
        <w:rPr>
          <w:rFonts w:cs="Arial"/>
          <w:sz w:val="18"/>
          <w:szCs w:val="18"/>
        </w:rPr>
        <w:t>:</w:t>
      </w:r>
    </w:p>
    <w:p w14:paraId="39C86B9A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8D4D15B" w14:textId="77777777" w:rsidR="00315464" w:rsidRPr="00D25489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  <w:r w:rsidRPr="00D25489">
        <w:rPr>
          <w:rFonts w:cs="Arial"/>
          <w:b/>
          <w:i/>
          <w:sz w:val="18"/>
          <w:szCs w:val="18"/>
        </w:rPr>
        <w:t>(Añadir cuantos sean necesarios)</w:t>
      </w:r>
    </w:p>
    <w:p w14:paraId="777064CD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4"/>
      </w:tblGrid>
      <w:tr w:rsidR="00315464" w14:paraId="512C600B" w14:textId="77777777" w:rsidTr="00C42947">
        <w:tc>
          <w:tcPr>
            <w:tcW w:w="8644" w:type="dxa"/>
          </w:tcPr>
          <w:p w14:paraId="2DD7F706" w14:textId="77777777" w:rsidR="00315464" w:rsidRPr="00D107B3" w:rsidRDefault="00315464" w:rsidP="00C42947">
            <w:pPr>
              <w:rPr>
                <w:rStyle w:val="ESBBold"/>
                <w:rFonts w:cs="Arial"/>
                <w:szCs w:val="20"/>
              </w:rPr>
            </w:pPr>
          </w:p>
        </w:tc>
      </w:tr>
      <w:tr w:rsidR="00315464" w14:paraId="3749EC29" w14:textId="77777777" w:rsidTr="00C42947">
        <w:tc>
          <w:tcPr>
            <w:tcW w:w="8644" w:type="dxa"/>
          </w:tcPr>
          <w:p w14:paraId="2E6D6F0C" w14:textId="77777777" w:rsidR="00315464" w:rsidRPr="00D107B3" w:rsidRDefault="00315464" w:rsidP="00C42947">
            <w:pPr>
              <w:rPr>
                <w:rStyle w:val="ESBBold"/>
                <w:rFonts w:cs="Arial"/>
                <w:szCs w:val="20"/>
              </w:rPr>
            </w:pPr>
          </w:p>
        </w:tc>
      </w:tr>
    </w:tbl>
    <w:p w14:paraId="29F5C1B4" w14:textId="77777777" w:rsidR="00315464" w:rsidRDefault="00315464" w:rsidP="00315464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2. Justificación razonada de la necesidad de ampliación </w:t>
      </w:r>
      <w:r>
        <w:rPr>
          <w:rStyle w:val="ESBBold"/>
          <w:rFonts w:cs="Arial"/>
          <w:sz w:val="18"/>
          <w:szCs w:val="18"/>
        </w:rPr>
        <w:t>d</w:t>
      </w:r>
      <w:r w:rsidRPr="0022238A">
        <w:rPr>
          <w:rStyle w:val="ESBBold"/>
          <w:rFonts w:cs="Arial"/>
          <w:sz w:val="18"/>
          <w:szCs w:val="18"/>
        </w:rPr>
        <w:t>el plazo de ejecución del proyecto:</w:t>
      </w:r>
    </w:p>
    <w:p w14:paraId="5414E3F1" w14:textId="77777777" w:rsidR="00892E39" w:rsidRPr="0022238A" w:rsidRDefault="00892E39" w:rsidP="00315464">
      <w:pPr>
        <w:rPr>
          <w:rStyle w:val="ESBBold"/>
          <w:rFonts w:cs="Arial"/>
          <w:sz w:val="18"/>
          <w:szCs w:val="18"/>
        </w:rPr>
      </w:pPr>
    </w:p>
    <w:p w14:paraId="40796E51" w14:textId="77777777" w:rsidR="00315464" w:rsidRPr="00C23309" w:rsidRDefault="00315464" w:rsidP="00F15C4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i/>
          <w:sz w:val="16"/>
          <w:szCs w:val="16"/>
        </w:rPr>
      </w:pPr>
      <w:r w:rsidRPr="0022238A">
        <w:rPr>
          <w:rFonts w:cs="Arial"/>
          <w:i/>
          <w:sz w:val="16"/>
          <w:szCs w:val="16"/>
        </w:rPr>
        <w:t xml:space="preserve">Explique las razones </w:t>
      </w:r>
      <w:r>
        <w:rPr>
          <w:rFonts w:cs="Arial"/>
          <w:i/>
          <w:sz w:val="16"/>
          <w:szCs w:val="16"/>
        </w:rPr>
        <w:t xml:space="preserve">científico-técnicas </w:t>
      </w:r>
      <w:r w:rsidRPr="0022238A">
        <w:rPr>
          <w:rFonts w:cs="Arial"/>
          <w:i/>
          <w:sz w:val="16"/>
          <w:szCs w:val="16"/>
        </w:rPr>
        <w:t>por las que solicita la prórroga, incluyendo, en su caso, la explicación de las causas que</w:t>
      </w:r>
      <w:r w:rsidRPr="00C23309">
        <w:rPr>
          <w:rFonts w:cs="Arial"/>
          <w:i/>
          <w:sz w:val="16"/>
          <w:szCs w:val="16"/>
        </w:rPr>
        <w:t xml:space="preserve"> han motivado</w:t>
      </w:r>
      <w:r w:rsidRPr="00C23309">
        <w:rPr>
          <w:bCs/>
          <w:i/>
        </w:rPr>
        <w:t xml:space="preserve"> </w:t>
      </w:r>
      <w:r w:rsidRPr="00C23309">
        <w:rPr>
          <w:rFonts w:cs="Arial"/>
          <w:i/>
          <w:sz w:val="16"/>
          <w:szCs w:val="16"/>
        </w:rPr>
        <w:t>el retraso en la ejecución del proyecto.</w:t>
      </w:r>
    </w:p>
    <w:p w14:paraId="0D89E422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E01A37F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FEA335A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6C0D30B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E6D348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E85B9E6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B397AA2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72256AB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B63B257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ABD93B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5D99539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73E845A" w14:textId="77777777" w:rsidR="00315464" w:rsidRPr="0022238A" w:rsidRDefault="00315464" w:rsidP="00315464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4681F99" w14:textId="77777777" w:rsidR="00315464" w:rsidRDefault="00315464" w:rsidP="00315464">
      <w:pPr>
        <w:rPr>
          <w:rStyle w:val="bold"/>
          <w:rFonts w:eastAsia="Calibri"/>
        </w:rPr>
      </w:pPr>
      <w:r w:rsidRPr="00315464">
        <w:rPr>
          <w:rStyle w:val="ESBBold"/>
          <w:rFonts w:cs="Arial"/>
          <w:sz w:val="18"/>
          <w:szCs w:val="18"/>
        </w:rPr>
        <w:t>3. Progreso del proyecto</w:t>
      </w:r>
    </w:p>
    <w:p w14:paraId="3991258C" w14:textId="77777777" w:rsidR="00892E39" w:rsidRPr="00315464" w:rsidRDefault="00892E39" w:rsidP="00315464">
      <w:pPr>
        <w:rPr>
          <w:rStyle w:val="bold"/>
          <w:rFonts w:eastAsia="Calibri"/>
        </w:rPr>
      </w:pPr>
    </w:p>
    <w:p w14:paraId="105A3418" w14:textId="77777777" w:rsidR="00315464" w:rsidRPr="00315464" w:rsidRDefault="00CC40E3" w:rsidP="00F15C4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6"/>
          <w:szCs w:val="16"/>
        </w:rPr>
      </w:pPr>
      <w:r>
        <w:rPr>
          <w:rStyle w:val="bold"/>
          <w:rFonts w:eastAsia="Calibri"/>
          <w:i/>
          <w:sz w:val="16"/>
          <w:szCs w:val="16"/>
        </w:rPr>
        <w:t>Describa e i</w:t>
      </w:r>
      <w:r w:rsidR="00315464" w:rsidRPr="00315464">
        <w:rPr>
          <w:rStyle w:val="bold"/>
          <w:rFonts w:eastAsia="Calibri"/>
          <w:i/>
          <w:sz w:val="16"/>
          <w:szCs w:val="16"/>
        </w:rPr>
        <w:t xml:space="preserve">ndique </w:t>
      </w:r>
      <w:r w:rsidR="00315464" w:rsidRPr="00315464">
        <w:rPr>
          <w:rStyle w:val="bold"/>
          <w:rFonts w:eastAsia="Calibri"/>
          <w:b w:val="0"/>
          <w:i/>
          <w:sz w:val="16"/>
          <w:szCs w:val="16"/>
        </w:rPr>
        <w:t>el grado de cumplimiento de los objetivos del proyecto (</w:t>
      </w:r>
      <w:r w:rsidR="00315464" w:rsidRPr="00315464">
        <w:rPr>
          <w:rStyle w:val="bold"/>
          <w:rFonts w:eastAsia="Calibri"/>
          <w:i/>
          <w:sz w:val="16"/>
          <w:szCs w:val="16"/>
        </w:rPr>
        <w:t>porcentaje estimado respecto al objetivo)</w:t>
      </w:r>
      <w:r w:rsidR="00315464" w:rsidRPr="00315464">
        <w:rPr>
          <w:rStyle w:val="ESBBold"/>
          <w:rFonts w:cs="Arial"/>
          <w:i/>
          <w:sz w:val="16"/>
          <w:szCs w:val="16"/>
        </w:rPr>
        <w:t>.</w:t>
      </w:r>
    </w:p>
    <w:p w14:paraId="6F8D341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1714391D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DDFD098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E5246DE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57558A4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1D64294" w14:textId="77777777" w:rsidR="00A7694B" w:rsidRPr="00315464" w:rsidRDefault="00A7694B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3C4E7AF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3F8D5BC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C2C376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7566DC4" w14:textId="77777777" w:rsidR="00315464" w:rsidRP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9BDE213" w14:textId="77777777" w:rsid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6496E5FE" w14:textId="77777777" w:rsidR="007A2607" w:rsidRPr="00315464" w:rsidRDefault="007A2607" w:rsidP="00315464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0C021B1E" w14:textId="77777777" w:rsidR="00315464" w:rsidRP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47D6F935" w14:textId="77777777" w:rsidR="00315464" w:rsidRDefault="00315464" w:rsidP="00315464">
      <w:pPr>
        <w:jc w:val="both"/>
        <w:rPr>
          <w:rStyle w:val="ESBBold"/>
          <w:rFonts w:cs="Arial"/>
          <w:sz w:val="18"/>
          <w:szCs w:val="18"/>
        </w:rPr>
      </w:pPr>
      <w:r w:rsidRPr="00315464">
        <w:rPr>
          <w:rStyle w:val="ESBBold"/>
          <w:rFonts w:cs="Arial"/>
          <w:sz w:val="18"/>
          <w:szCs w:val="18"/>
        </w:rPr>
        <w:lastRenderedPageBreak/>
        <w:t xml:space="preserve">4. Propuesta detallada de las actividades a desarrollar hasta la finalización del proyecto, cronograma y relación de personal responsable de las mismas  </w:t>
      </w:r>
    </w:p>
    <w:p w14:paraId="1D233FA5" w14:textId="77777777" w:rsidR="00892E39" w:rsidRPr="00315464" w:rsidRDefault="00892E39" w:rsidP="00315464">
      <w:pPr>
        <w:jc w:val="both"/>
        <w:rPr>
          <w:rStyle w:val="ESBBold"/>
          <w:rFonts w:cs="Arial"/>
          <w:sz w:val="18"/>
          <w:szCs w:val="18"/>
        </w:rPr>
      </w:pPr>
    </w:p>
    <w:p w14:paraId="6C4D6B2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6"/>
          <w:szCs w:val="16"/>
        </w:rPr>
      </w:pPr>
      <w:r w:rsidRPr="00315464">
        <w:rPr>
          <w:rFonts w:cs="Arial"/>
          <w:i/>
          <w:sz w:val="16"/>
          <w:szCs w:val="16"/>
        </w:rPr>
        <w:t xml:space="preserve">Describa las tareas que se realizarán hasta la finalización del proyecto, incluido el periodo de prórroga, </w:t>
      </w:r>
      <w:r w:rsidRPr="00315464">
        <w:rPr>
          <w:rStyle w:val="ESBBold"/>
          <w:rFonts w:cs="Arial"/>
          <w:i/>
          <w:sz w:val="16"/>
          <w:szCs w:val="16"/>
        </w:rPr>
        <w:t>para alcanzar el cumplimiento de los objetivos pendientes, incluyendo un cronograma de actividades y el personal investigador involucrado en el desarrollo de tales actividades.</w:t>
      </w:r>
    </w:p>
    <w:p w14:paraId="71151C5F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51EE5AED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40231E06" w14:textId="77777777" w:rsidR="00892E39" w:rsidRPr="00315464" w:rsidRDefault="00892E39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1E43A38C" w14:textId="77777777" w:rsidR="00892E39" w:rsidRPr="00315464" w:rsidRDefault="00892E39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23E603C2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A2AF168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C7C0B01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DBF189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71FB3DF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6444973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4C2C002" w14:textId="77777777" w:rsidR="00315464" w:rsidRP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2E4CD0B0" w14:textId="77777777" w:rsid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315464">
        <w:rPr>
          <w:rStyle w:val="ESBBold"/>
          <w:rFonts w:cs="Arial"/>
          <w:sz w:val="18"/>
          <w:szCs w:val="18"/>
        </w:rPr>
        <w:t xml:space="preserve">5. Estado actual de ejecución del presupuesto </w:t>
      </w:r>
    </w:p>
    <w:p w14:paraId="53EEC01C" w14:textId="77777777" w:rsidR="00892E39" w:rsidRPr="00315464" w:rsidRDefault="00892E39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94CD9A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4468939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Costes directos concedidos:</w:t>
      </w:r>
    </w:p>
    <w:p w14:paraId="010B3A56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Costes directos gastados:</w:t>
      </w:r>
    </w:p>
    <w:p w14:paraId="26C99490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Costes directos comprometidos hasta la fecha de solicitud de la prórroga:</w:t>
      </w:r>
    </w:p>
    <w:p w14:paraId="1E552F4F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Remanente de costes directos:</w:t>
      </w:r>
    </w:p>
    <w:p w14:paraId="4504A441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5E1E3CCC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6"/>
          <w:szCs w:val="16"/>
        </w:rPr>
      </w:pPr>
      <w:r w:rsidRPr="00315464">
        <w:rPr>
          <w:rFonts w:cs="Arial"/>
          <w:sz w:val="16"/>
          <w:szCs w:val="16"/>
        </w:rPr>
        <w:t>En caso de existir un remanente superior al 40% del presupuesto concedido (costes directos), indique las razones que han motivado la escasa ejecución del presupuesto:</w:t>
      </w:r>
    </w:p>
    <w:p w14:paraId="490F44E9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69D38093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1F870C0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30A5E6C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FD54BFF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4D14BA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C503396" w14:textId="77777777" w:rsidR="00315464" w:rsidRPr="00315464" w:rsidRDefault="00315464" w:rsidP="00315464">
      <w:pPr>
        <w:rPr>
          <w:rStyle w:val="ESBBold"/>
          <w:rFonts w:cs="Arial"/>
          <w:szCs w:val="20"/>
        </w:rPr>
      </w:pPr>
    </w:p>
    <w:p w14:paraId="2BD7ED3E" w14:textId="77777777" w:rsidR="00315464" w:rsidRPr="00315464" w:rsidRDefault="00315464" w:rsidP="00315464">
      <w:pPr>
        <w:rPr>
          <w:rStyle w:val="ESBBold"/>
          <w:rFonts w:cs="Arial"/>
          <w:szCs w:val="20"/>
        </w:rPr>
      </w:pPr>
    </w:p>
    <w:p w14:paraId="15B51ECB" w14:textId="77777777" w:rsidR="00315464" w:rsidRDefault="00315464" w:rsidP="00315464">
      <w:pPr>
        <w:rPr>
          <w:rStyle w:val="ESBBold"/>
          <w:rFonts w:cs="Arial"/>
          <w:sz w:val="18"/>
          <w:szCs w:val="18"/>
        </w:rPr>
      </w:pPr>
      <w:r w:rsidRPr="00315464">
        <w:rPr>
          <w:rStyle w:val="ESBBold"/>
          <w:rFonts w:cs="Arial"/>
          <w:sz w:val="18"/>
          <w:szCs w:val="18"/>
        </w:rPr>
        <w:t>6. Previsión de</w:t>
      </w:r>
      <w:r w:rsidR="004142BE">
        <w:rPr>
          <w:rStyle w:val="ESBBold"/>
          <w:rFonts w:cs="Arial"/>
          <w:sz w:val="18"/>
          <w:szCs w:val="18"/>
        </w:rPr>
        <w:t>l</w:t>
      </w:r>
      <w:r w:rsidRPr="00315464">
        <w:rPr>
          <w:rStyle w:val="ESBBold"/>
          <w:rFonts w:cs="Arial"/>
          <w:sz w:val="18"/>
          <w:szCs w:val="18"/>
        </w:rPr>
        <w:t xml:space="preserve"> gasto hasta la finalización del proyecto (incluida la prórroga solicitada)</w:t>
      </w:r>
    </w:p>
    <w:p w14:paraId="606B1F38" w14:textId="77777777" w:rsidR="00892E39" w:rsidRPr="00315464" w:rsidRDefault="00892E39" w:rsidP="00315464">
      <w:pPr>
        <w:rPr>
          <w:rStyle w:val="ESBBold"/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0"/>
        <w:gridCol w:w="1360"/>
        <w:gridCol w:w="5740"/>
      </w:tblGrid>
      <w:tr w:rsidR="00315464" w:rsidRPr="00315464" w14:paraId="60A0574F" w14:textId="77777777" w:rsidTr="00C42947">
        <w:trPr>
          <w:trHeight w:val="595"/>
        </w:trPr>
        <w:tc>
          <w:tcPr>
            <w:tcW w:w="9342" w:type="dxa"/>
            <w:gridSpan w:val="3"/>
            <w:tcBorders>
              <w:top w:val="single" w:sz="18" w:space="0" w:color="auto"/>
              <w:bottom w:val="nil"/>
            </w:tcBorders>
          </w:tcPr>
          <w:p w14:paraId="0899A082" w14:textId="77777777" w:rsidR="00315464" w:rsidRPr="00315464" w:rsidRDefault="00315464" w:rsidP="00C42947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>Detalle por conceptos el gasto previsto y justifique el mismo en relación con las tareas pendientes.</w:t>
            </w:r>
          </w:p>
          <w:p w14:paraId="08AF43B1" w14:textId="77777777" w:rsidR="00315464" w:rsidRPr="00315464" w:rsidRDefault="00315464" w:rsidP="00C42947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 xml:space="preserve">Recuerde que el </w:t>
            </w:r>
            <w:r w:rsidRPr="00315464">
              <w:rPr>
                <w:rStyle w:val="ESBBold"/>
                <w:rFonts w:cs="Arial"/>
                <w:i/>
                <w:sz w:val="16"/>
                <w:szCs w:val="16"/>
                <w:u w:val="single"/>
              </w:rPr>
              <w:t>material inventariable debe adquirirse lo antes posible durante la ejecución</w:t>
            </w:r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 xml:space="preserve"> del proyecto para que redunde en beneficio </w:t>
            </w:r>
            <w:proofErr w:type="gramStart"/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>del mismo</w:t>
            </w:r>
            <w:proofErr w:type="gramEnd"/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>. Las actividades para las que se proponga el gasto deben ser debidamente justificadas, en el caso de que no estuvieran previstas en la solicitud el proyecto.</w:t>
            </w:r>
          </w:p>
          <w:p w14:paraId="46C49413" w14:textId="77777777" w:rsidR="00315464" w:rsidRPr="00315464" w:rsidRDefault="00315464" w:rsidP="00C42947">
            <w:pPr>
              <w:rPr>
                <w:rStyle w:val="ESBBold"/>
                <w:rFonts w:cs="Arial"/>
                <w:sz w:val="16"/>
                <w:szCs w:val="16"/>
              </w:rPr>
            </w:pPr>
          </w:p>
          <w:p w14:paraId="7E716E45" w14:textId="77777777" w:rsidR="00315464" w:rsidRPr="00315464" w:rsidRDefault="00315464" w:rsidP="00C42947">
            <w:pPr>
              <w:rPr>
                <w:rStyle w:val="ESBBold"/>
                <w:rFonts w:cs="Arial"/>
                <w:sz w:val="16"/>
                <w:szCs w:val="16"/>
              </w:rPr>
            </w:pPr>
          </w:p>
        </w:tc>
      </w:tr>
      <w:tr w:rsidR="00315464" w:rsidRPr="00315464" w14:paraId="40E749AE" w14:textId="77777777" w:rsidTr="00C42947">
        <w:trPr>
          <w:trHeight w:val="287"/>
        </w:trPr>
        <w:tc>
          <w:tcPr>
            <w:tcW w:w="1668" w:type="dxa"/>
            <w:tcBorders>
              <w:top w:val="nil"/>
              <w:bottom w:val="single" w:sz="6" w:space="0" w:color="auto"/>
              <w:right w:val="nil"/>
            </w:tcBorders>
          </w:tcPr>
          <w:p w14:paraId="0242507D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Concepto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167645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315464">
              <w:rPr>
                <w:rStyle w:val="ESBBold"/>
                <w:rFonts w:cs="Arial"/>
                <w:sz w:val="18"/>
                <w:szCs w:val="18"/>
              </w:rPr>
              <w:t>Importe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6" w:space="0" w:color="auto"/>
            </w:tcBorders>
          </w:tcPr>
          <w:p w14:paraId="09C40B04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315464">
              <w:rPr>
                <w:rStyle w:val="ESBBold"/>
                <w:rFonts w:cs="Arial"/>
                <w:sz w:val="18"/>
                <w:szCs w:val="18"/>
              </w:rPr>
              <w:t>Justificación del gasto</w:t>
            </w:r>
          </w:p>
        </w:tc>
      </w:tr>
      <w:tr w:rsidR="00315464" w:rsidRPr="00315464" w14:paraId="2A9CD116" w14:textId="77777777" w:rsidTr="00C42947">
        <w:trPr>
          <w:trHeight w:val="668"/>
        </w:trPr>
        <w:tc>
          <w:tcPr>
            <w:tcW w:w="1668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04027F04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Personal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6ECF7805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83C412B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44E84770" w14:textId="77777777" w:rsidTr="00C42947">
        <w:trPr>
          <w:trHeight w:val="716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0DF0E3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Inventariable</w:t>
            </w:r>
          </w:p>
          <w:p w14:paraId="7ADF21A2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1A36A4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AF15E8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0E72B1F8" w14:textId="77777777" w:rsidTr="00C42947">
        <w:trPr>
          <w:trHeight w:val="683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096B95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Fungible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70E913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AA75B7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7C6B428D" w14:textId="77777777" w:rsidTr="00C42947">
        <w:trPr>
          <w:trHeight w:val="722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222B51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Viajes y dietas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E4B36A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C3E66A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59AB25C3" w14:textId="77777777" w:rsidTr="00C42947">
        <w:trPr>
          <w:trHeight w:val="688"/>
        </w:trPr>
        <w:tc>
          <w:tcPr>
            <w:tcW w:w="166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9E51774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Otros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24C19D47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2BB61FE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15D4978A" w14:textId="77777777" w:rsidR="00A7694B" w:rsidRDefault="00A7694B" w:rsidP="00A7694B">
      <w:pPr>
        <w:tabs>
          <w:tab w:val="left" w:pos="708"/>
          <w:tab w:val="left" w:pos="1416"/>
          <w:tab w:val="left" w:pos="2124"/>
          <w:tab w:val="left" w:pos="3410"/>
        </w:tabs>
        <w:rPr>
          <w:rStyle w:val="ESBStandard1"/>
          <w:rFonts w:cs="Arial"/>
          <w:b/>
          <w:bCs/>
          <w:szCs w:val="20"/>
        </w:rPr>
      </w:pPr>
    </w:p>
    <w:p w14:paraId="17C6399D" w14:textId="77777777" w:rsidR="00315464" w:rsidRPr="00315464" w:rsidRDefault="002905BC" w:rsidP="00A7694B">
      <w:pPr>
        <w:tabs>
          <w:tab w:val="left" w:pos="708"/>
          <w:tab w:val="left" w:pos="1416"/>
          <w:tab w:val="left" w:pos="2124"/>
          <w:tab w:val="left" w:pos="3410"/>
        </w:tabs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lastRenderedPageBreak/>
        <w:pict w14:anchorId="48723144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9" type="#_x0000_t202" style="position:absolute;margin-left:-17.65pt;margin-top:1.7pt;width:228pt;height:88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">
            <v:textbox>
              <w:txbxContent>
                <w:p w14:paraId="51CB035F" w14:textId="77777777" w:rsidR="00315464" w:rsidRDefault="00315464" w:rsidP="00315464"/>
                <w:p w14:paraId="744D257B" w14:textId="77777777" w:rsidR="00315464" w:rsidRDefault="00315464" w:rsidP="00315464"/>
                <w:p w14:paraId="4EA3D4F2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7E2D2C17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260168F1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1F239F53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 w:rsidR="00CC40E3">
                    <w:rPr>
                      <w:sz w:val="18"/>
                      <w:szCs w:val="18"/>
                    </w:rPr>
                    <w:t xml:space="preserve"> del/de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5FD8DD89">
          <v:shape id="_x0000_s1028" type="#_x0000_t202" style="position:absolute;margin-left:223.85pt;margin-top:1.75pt;width:214.5pt;height:88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">
            <v:textbox>
              <w:txbxContent>
                <w:p w14:paraId="0F159D30" w14:textId="77777777" w:rsidR="00315464" w:rsidRDefault="00315464" w:rsidP="00315464"/>
                <w:p w14:paraId="4B3C01C5" w14:textId="77777777" w:rsidR="00315464" w:rsidRDefault="00315464" w:rsidP="00315464"/>
                <w:p w14:paraId="581CB968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6101B8A0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1A14B6E8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7B9A186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  <w:r w:rsidRPr="00FD18AA">
                    <w:rPr>
                      <w:sz w:val="18"/>
                      <w:szCs w:val="18"/>
                    </w:rPr>
                    <w:t xml:space="preserve">Firma </w:t>
                  </w:r>
                  <w:r w:rsidR="00CC40E3" w:rsidRPr="00FD18AA">
                    <w:rPr>
                      <w:sz w:val="18"/>
                      <w:szCs w:val="18"/>
                    </w:rPr>
                    <w:t xml:space="preserve">del/de la </w:t>
                  </w:r>
                  <w:r w:rsidRPr="00FD18AA">
                    <w:rPr>
                      <w:sz w:val="18"/>
                      <w:szCs w:val="18"/>
                    </w:rPr>
                    <w:t xml:space="preserve">coordinador/a del </w:t>
                  </w:r>
                  <w:r w:rsidR="00CC40E3" w:rsidRPr="00FD18AA">
                    <w:rPr>
                      <w:sz w:val="18"/>
                      <w:szCs w:val="18"/>
                    </w:rPr>
                    <w:t>sub</w:t>
                  </w:r>
                  <w:r w:rsidRPr="00FD18AA">
                    <w:rPr>
                      <w:sz w:val="18"/>
                      <w:szCs w:val="18"/>
                    </w:rPr>
                    <w:t>proyecto</w:t>
                  </w:r>
                  <w:r w:rsidR="00CC40E3" w:rsidRPr="00FD18AA">
                    <w:rPr>
                      <w:sz w:val="18"/>
                      <w:szCs w:val="18"/>
                    </w:rPr>
                    <w:t xml:space="preserve"> 1</w:t>
                  </w:r>
                  <w:r w:rsidRPr="00FD18AA">
                    <w:rPr>
                      <w:sz w:val="18"/>
                      <w:szCs w:val="18"/>
                    </w:rPr>
                    <w:t xml:space="preserve"> </w:t>
                  </w:r>
                  <w:r w:rsidR="00CC40E3" w:rsidRPr="00FD18AA">
                    <w:rPr>
                      <w:sz w:val="18"/>
                      <w:szCs w:val="18"/>
                    </w:rPr>
                    <w:t>(solamente aplica en proyectos coordinados)</w:t>
                  </w:r>
                </w:p>
              </w:txbxContent>
            </v:textbox>
          </v:shape>
        </w:pict>
      </w:r>
    </w:p>
    <w:p w14:paraId="2A9D0385" w14:textId="77777777" w:rsidR="00315464" w:rsidRPr="00315464" w:rsidRDefault="00315464" w:rsidP="00315464">
      <w:pPr>
        <w:rPr>
          <w:rFonts w:cs="Arial"/>
          <w:szCs w:val="20"/>
        </w:rPr>
      </w:pPr>
      <w:r w:rsidRPr="00315464">
        <w:rPr>
          <w:rStyle w:val="ESBStandard1"/>
          <w:rFonts w:cs="Arial"/>
          <w:bCs/>
          <w:szCs w:val="20"/>
        </w:rPr>
        <w:t xml:space="preserve">    </w:t>
      </w:r>
    </w:p>
    <w:p w14:paraId="649CC3BB" w14:textId="77777777" w:rsidR="00315464" w:rsidRPr="00315464" w:rsidRDefault="00315464" w:rsidP="00315464">
      <w:pPr>
        <w:ind w:left="708"/>
        <w:rPr>
          <w:rFonts w:cs="Arial"/>
          <w:sz w:val="18"/>
          <w:szCs w:val="18"/>
        </w:rPr>
      </w:pPr>
      <w:r w:rsidRPr="00315464">
        <w:rPr>
          <w:rFonts w:cs="Arial"/>
          <w:sz w:val="18"/>
          <w:szCs w:val="18"/>
        </w:rPr>
        <w:t xml:space="preserve"> </w:t>
      </w:r>
    </w:p>
    <w:p w14:paraId="6D0DC289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  <w:r w:rsidRPr="00315464">
        <w:rPr>
          <w:rStyle w:val="ESBStandard1"/>
          <w:rFonts w:cs="Arial"/>
          <w:b/>
          <w:bCs/>
          <w:szCs w:val="20"/>
        </w:rPr>
        <w:t xml:space="preserve">   </w:t>
      </w:r>
    </w:p>
    <w:p w14:paraId="43ECE74C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72722D3E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213E8D2D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77BAAF51" w14:textId="77777777" w:rsidR="00315464" w:rsidRPr="00315464" w:rsidRDefault="00315464" w:rsidP="00315464">
      <w:pPr>
        <w:rPr>
          <w:rStyle w:val="ESBStandard1"/>
          <w:rFonts w:cs="Arial"/>
          <w:bCs/>
          <w:sz w:val="18"/>
          <w:szCs w:val="18"/>
        </w:rPr>
      </w:pPr>
      <w:r w:rsidRPr="00315464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4FE4AA90" w14:textId="77777777" w:rsidR="00892E39" w:rsidRDefault="00892E39" w:rsidP="00315464">
      <w:pPr>
        <w:ind w:firstLine="708"/>
        <w:rPr>
          <w:rStyle w:val="ESBStandard1"/>
          <w:rFonts w:cs="Arial"/>
          <w:bCs/>
          <w:sz w:val="18"/>
          <w:szCs w:val="18"/>
        </w:rPr>
      </w:pPr>
    </w:p>
    <w:p w14:paraId="12704522" w14:textId="77777777" w:rsidR="00315464" w:rsidRPr="00315464" w:rsidRDefault="00315464" w:rsidP="00315464">
      <w:pPr>
        <w:ind w:firstLine="708"/>
        <w:rPr>
          <w:rStyle w:val="ESBStandard1"/>
          <w:rFonts w:cs="Arial"/>
          <w:bCs/>
          <w:sz w:val="18"/>
          <w:szCs w:val="18"/>
        </w:rPr>
      </w:pPr>
      <w:r w:rsidRPr="00315464">
        <w:rPr>
          <w:rStyle w:val="ESBStandard1"/>
          <w:rFonts w:cs="Arial"/>
          <w:bCs/>
          <w:sz w:val="18"/>
          <w:szCs w:val="18"/>
        </w:rPr>
        <w:t xml:space="preserve"> </w:t>
      </w:r>
      <w:r w:rsidRPr="00315464">
        <w:rPr>
          <w:rStyle w:val="ESBStandard1"/>
          <w:sz w:val="18"/>
          <w:szCs w:val="18"/>
        </w:rPr>
        <w:t>Fdo.</w:t>
      </w:r>
      <w:r w:rsidRPr="00315464">
        <w:rPr>
          <w:rStyle w:val="ESBStandard1"/>
        </w:rPr>
        <w:t xml:space="preserve">:                                                                     </w:t>
      </w:r>
      <w:r w:rsidRPr="00315464">
        <w:rPr>
          <w:rStyle w:val="ESBStandard1"/>
        </w:rPr>
        <w:tab/>
        <w:t xml:space="preserve">       </w:t>
      </w:r>
      <w:r w:rsidRPr="00315464">
        <w:rPr>
          <w:rStyle w:val="ESBStandard1"/>
          <w:sz w:val="18"/>
          <w:szCs w:val="18"/>
        </w:rPr>
        <w:t>Fdo.</w:t>
      </w:r>
      <w:r w:rsidRPr="00315464">
        <w:rPr>
          <w:rStyle w:val="ESBStandard1"/>
        </w:rPr>
        <w:t xml:space="preserve">:                </w:t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  <w:t xml:space="preserve">  </w:t>
      </w:r>
      <w:r w:rsidRPr="00315464">
        <w:rPr>
          <w:rStyle w:val="ESBStandard1"/>
          <w:rFonts w:cs="Arial"/>
          <w:bCs/>
          <w:sz w:val="18"/>
          <w:szCs w:val="18"/>
        </w:rPr>
        <w:tab/>
        <w:t xml:space="preserve"> </w:t>
      </w:r>
    </w:p>
    <w:p w14:paraId="7818F5A0" w14:textId="77777777" w:rsidR="00315464" w:rsidRPr="00315464" w:rsidRDefault="00315464" w:rsidP="00315464">
      <w:pPr>
        <w:jc w:val="both"/>
        <w:rPr>
          <w:rFonts w:cs="Arial"/>
          <w:b/>
          <w:i/>
          <w:sz w:val="18"/>
          <w:szCs w:val="18"/>
        </w:rPr>
      </w:pPr>
    </w:p>
    <w:p w14:paraId="7093F7E1" w14:textId="77777777" w:rsidR="00315464" w:rsidRDefault="00315464" w:rsidP="00315464">
      <w:pPr>
        <w:jc w:val="both"/>
        <w:rPr>
          <w:rFonts w:cs="Arial"/>
          <w:sz w:val="18"/>
          <w:szCs w:val="18"/>
        </w:rPr>
      </w:pPr>
      <w:r w:rsidRPr="00315464">
        <w:rPr>
          <w:rFonts w:cs="Arial"/>
          <w:b/>
          <w:i/>
          <w:sz w:val="18"/>
          <w:szCs w:val="18"/>
        </w:rPr>
        <w:t>En el caso de proyectos coordinados, la solicitud de ampliación del período de ejecución de los subproyectos deberá ir firmada por el/la investigador/a coordinador/a del proyecto.</w:t>
      </w:r>
    </w:p>
    <w:p w14:paraId="77995D35" w14:textId="77777777" w:rsidR="00315464" w:rsidRPr="0022238A" w:rsidRDefault="00315464" w:rsidP="00315464">
      <w:pPr>
        <w:rPr>
          <w:rStyle w:val="ESBStandard1"/>
          <w:rFonts w:cs="Arial"/>
          <w:bCs/>
        </w:rPr>
      </w:pPr>
    </w:p>
    <w:p w14:paraId="5199BECD" w14:textId="77777777" w:rsidR="00315464" w:rsidRPr="00D25489" w:rsidRDefault="00315464" w:rsidP="00315464"/>
    <w:p w14:paraId="1239A4C1" w14:textId="77777777" w:rsidR="00B81300" w:rsidRPr="00D25489" w:rsidRDefault="00B81300" w:rsidP="00315464">
      <w:pPr>
        <w:jc w:val="both"/>
      </w:pPr>
    </w:p>
    <w:sectPr w:rsidR="00B81300" w:rsidRPr="00D25489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47D34" w14:textId="77777777" w:rsidR="00402D7C" w:rsidRDefault="00402D7C">
      <w:r>
        <w:separator/>
      </w:r>
    </w:p>
  </w:endnote>
  <w:endnote w:type="continuationSeparator" w:id="0">
    <w:p w14:paraId="1EA98A66" w14:textId="77777777" w:rsidR="00402D7C" w:rsidRDefault="0040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1E063" w14:textId="77777777" w:rsidR="00CA467D" w:rsidRPr="00CA467D" w:rsidRDefault="002905BC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23857629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79.95pt;margin-top:5.3pt;width:114.75pt;height:23.8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>
            <w:txbxContent>
              <w:p w14:paraId="267FE83A" w14:textId="77777777" w:rsidR="007F364F" w:rsidRDefault="003E0E24" w:rsidP="00CA467D">
                <w:pPr>
                  <w:spacing w:line="140" w:lineRule="exact"/>
                  <w:rPr>
                    <w:sz w:val="14"/>
                  </w:rPr>
                </w:pPr>
                <w:r>
                  <w:rPr>
                    <w:sz w:val="14"/>
                  </w:rPr>
                  <w:t>e-</w:t>
                </w:r>
                <w:r w:rsidR="007F364F">
                  <w:rPr>
                    <w:sz w:val="14"/>
                  </w:rPr>
                  <w:t xml:space="preserve">mail: </w:t>
                </w:r>
                <w:r w:rsidR="004F0EC6">
                  <w:rPr>
                    <w:sz w:val="14"/>
                  </w:rPr>
                  <w:t>TED</w:t>
                </w:r>
                <w:r>
                  <w:rPr>
                    <w:sz w:val="14"/>
                  </w:rPr>
                  <w:t>.segui@aei.gob.es</w:t>
                </w:r>
              </w:p>
            </w:txbxContent>
          </v:textbox>
        </v:shape>
      </w:pic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094A1CC5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3E6D22" w14:textId="77777777" w:rsidR="00CA467D" w:rsidRPr="00CA467D" w:rsidRDefault="002905BC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5212B7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6" type="#_x0000_t75" style="width:425pt;height:425pt;visibility:visible">
          <v:imagedata r:id="rId1" o:title=""/>
        </v:shape>
      </w:pict>
    </w:r>
    <w:r w:rsidR="00CA467D" w:rsidRPr="00CA467D">
      <w:rPr>
        <w:rFonts w:ascii="Times New Roman" w:hAnsi="Times New Roman"/>
        <w:szCs w:val="20"/>
        <w:lang w:val="es-ES_tradnl"/>
      </w:rPr>
      <w:tab/>
    </w:r>
    <w:r>
      <w:rPr>
        <w:rFonts w:ascii="Times New Roman" w:hAnsi="Times New Roman"/>
        <w:noProof/>
        <w:szCs w:val="20"/>
      </w:rPr>
      <w:pict w14:anchorId="3307EAE4">
        <v:shape id="_x0000_i1027" type="#_x0000_t75" style="width:425pt;height:425pt;visibility:visible">
          <v:imagedata r:id="rId1" o:title=""/>
        </v:shape>
      </w:pict>
    </w:r>
  </w:p>
  <w:p w14:paraId="24ED9AB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A54ADDA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2D9E6275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033E95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28A6E7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3BD95BE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</w:pPr>
  </w:p>
  <w:p w14:paraId="3B2655D1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7B6D3" w14:textId="77777777" w:rsidR="00402D7C" w:rsidRDefault="00402D7C">
      <w:r>
        <w:separator/>
      </w:r>
    </w:p>
  </w:footnote>
  <w:footnote w:type="continuationSeparator" w:id="0">
    <w:p w14:paraId="51381989" w14:textId="77777777" w:rsidR="00402D7C" w:rsidRDefault="00402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47C68" w14:textId="7C3DCB3C" w:rsidR="00B54473" w:rsidRDefault="002905BC" w:rsidP="00A7694B">
    <w:pPr>
      <w:pStyle w:val="Encabezado"/>
      <w:rPr>
        <w:noProof/>
      </w:rPr>
    </w:pPr>
    <w:r>
      <w:rPr>
        <w:noProof/>
      </w:rPr>
      <w:pict w14:anchorId="10497D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i1025" type="#_x0000_t75" style="width:423.5pt;height:68pt;visibility:visible;mso-wrap-style:square">
          <v:imagedata r:id="rId1" o:title=""/>
        </v:shape>
      </w:pict>
    </w:r>
  </w:p>
  <w:p w14:paraId="29517BF1" w14:textId="77777777" w:rsidR="00F77C3A" w:rsidRPr="00247BFE" w:rsidRDefault="00F77C3A" w:rsidP="00A769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5E36"/>
    <w:multiLevelType w:val="hybridMultilevel"/>
    <w:tmpl w:val="BC0A49D8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344F7"/>
    <w:multiLevelType w:val="hybridMultilevel"/>
    <w:tmpl w:val="E1F2BBD6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A73DE0"/>
    <w:multiLevelType w:val="multilevel"/>
    <w:tmpl w:val="00A29F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6361585">
    <w:abstractNumId w:val="9"/>
  </w:num>
  <w:num w:numId="2" w16cid:durableId="353769732">
    <w:abstractNumId w:val="6"/>
  </w:num>
  <w:num w:numId="3" w16cid:durableId="1920556654">
    <w:abstractNumId w:val="11"/>
  </w:num>
  <w:num w:numId="4" w16cid:durableId="1751075417">
    <w:abstractNumId w:val="2"/>
  </w:num>
  <w:num w:numId="5" w16cid:durableId="2132433635">
    <w:abstractNumId w:val="8"/>
  </w:num>
  <w:num w:numId="6" w16cid:durableId="205456387">
    <w:abstractNumId w:val="10"/>
  </w:num>
  <w:num w:numId="7" w16cid:durableId="364185374">
    <w:abstractNumId w:val="3"/>
  </w:num>
  <w:num w:numId="8" w16cid:durableId="879632295">
    <w:abstractNumId w:val="14"/>
  </w:num>
  <w:num w:numId="9" w16cid:durableId="86006752">
    <w:abstractNumId w:val="0"/>
  </w:num>
  <w:num w:numId="10" w16cid:durableId="156133226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0598347">
    <w:abstractNumId w:val="7"/>
  </w:num>
  <w:num w:numId="12" w16cid:durableId="845635362">
    <w:abstractNumId w:val="13"/>
  </w:num>
  <w:num w:numId="13" w16cid:durableId="1455295015">
    <w:abstractNumId w:val="4"/>
  </w:num>
  <w:num w:numId="14" w16cid:durableId="564879365">
    <w:abstractNumId w:val="5"/>
  </w:num>
  <w:num w:numId="15" w16cid:durableId="19998408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35F"/>
    <w:rsid w:val="00027AF9"/>
    <w:rsid w:val="00036DF5"/>
    <w:rsid w:val="0006341E"/>
    <w:rsid w:val="00081AAD"/>
    <w:rsid w:val="00084333"/>
    <w:rsid w:val="00095704"/>
    <w:rsid w:val="000A2EF1"/>
    <w:rsid w:val="000C2AE2"/>
    <w:rsid w:val="000F377A"/>
    <w:rsid w:val="001139CE"/>
    <w:rsid w:val="001158B7"/>
    <w:rsid w:val="00127C5A"/>
    <w:rsid w:val="001402D0"/>
    <w:rsid w:val="0015575C"/>
    <w:rsid w:val="0016561D"/>
    <w:rsid w:val="001C346F"/>
    <w:rsid w:val="00232CB7"/>
    <w:rsid w:val="00236012"/>
    <w:rsid w:val="00244173"/>
    <w:rsid w:val="002458F2"/>
    <w:rsid w:val="00247BFE"/>
    <w:rsid w:val="002637FD"/>
    <w:rsid w:val="00284420"/>
    <w:rsid w:val="002905BC"/>
    <w:rsid w:val="002951F1"/>
    <w:rsid w:val="002B3775"/>
    <w:rsid w:val="002D1847"/>
    <w:rsid w:val="002D5738"/>
    <w:rsid w:val="002F0BAD"/>
    <w:rsid w:val="002F4731"/>
    <w:rsid w:val="002F704A"/>
    <w:rsid w:val="003140BD"/>
    <w:rsid w:val="00315464"/>
    <w:rsid w:val="00316703"/>
    <w:rsid w:val="003201FC"/>
    <w:rsid w:val="0032746F"/>
    <w:rsid w:val="00331E94"/>
    <w:rsid w:val="003456D1"/>
    <w:rsid w:val="00347B2C"/>
    <w:rsid w:val="00356F47"/>
    <w:rsid w:val="00357962"/>
    <w:rsid w:val="00376263"/>
    <w:rsid w:val="00380EF0"/>
    <w:rsid w:val="00392062"/>
    <w:rsid w:val="003A53CC"/>
    <w:rsid w:val="003A6489"/>
    <w:rsid w:val="003B3488"/>
    <w:rsid w:val="003B608B"/>
    <w:rsid w:val="003C3EFF"/>
    <w:rsid w:val="003C453A"/>
    <w:rsid w:val="003E0E24"/>
    <w:rsid w:val="00402D7C"/>
    <w:rsid w:val="00404014"/>
    <w:rsid w:val="004142BE"/>
    <w:rsid w:val="00434706"/>
    <w:rsid w:val="00437E47"/>
    <w:rsid w:val="00444324"/>
    <w:rsid w:val="00461C9B"/>
    <w:rsid w:val="004B1CEC"/>
    <w:rsid w:val="004C6CB1"/>
    <w:rsid w:val="004D0E11"/>
    <w:rsid w:val="004D2A76"/>
    <w:rsid w:val="004D413B"/>
    <w:rsid w:val="004E4D0D"/>
    <w:rsid w:val="004F0EC6"/>
    <w:rsid w:val="004F1417"/>
    <w:rsid w:val="004F70DC"/>
    <w:rsid w:val="004F7DC6"/>
    <w:rsid w:val="005108BD"/>
    <w:rsid w:val="00514697"/>
    <w:rsid w:val="00517A23"/>
    <w:rsid w:val="00524E50"/>
    <w:rsid w:val="00525348"/>
    <w:rsid w:val="00563B90"/>
    <w:rsid w:val="00575EF0"/>
    <w:rsid w:val="005876A7"/>
    <w:rsid w:val="00593701"/>
    <w:rsid w:val="0059414D"/>
    <w:rsid w:val="005B21BA"/>
    <w:rsid w:val="005C1FFE"/>
    <w:rsid w:val="005C2627"/>
    <w:rsid w:val="005E296B"/>
    <w:rsid w:val="005E52A2"/>
    <w:rsid w:val="005E5ED3"/>
    <w:rsid w:val="005F05D4"/>
    <w:rsid w:val="00607E35"/>
    <w:rsid w:val="0061292E"/>
    <w:rsid w:val="00616D04"/>
    <w:rsid w:val="006174BD"/>
    <w:rsid w:val="00624672"/>
    <w:rsid w:val="00625B4C"/>
    <w:rsid w:val="0063346A"/>
    <w:rsid w:val="00633BC3"/>
    <w:rsid w:val="00637A21"/>
    <w:rsid w:val="00652398"/>
    <w:rsid w:val="00663C9B"/>
    <w:rsid w:val="00676D07"/>
    <w:rsid w:val="006800D9"/>
    <w:rsid w:val="00694969"/>
    <w:rsid w:val="006A31E5"/>
    <w:rsid w:val="006E6200"/>
    <w:rsid w:val="006F09DC"/>
    <w:rsid w:val="006F4E34"/>
    <w:rsid w:val="006F6E6F"/>
    <w:rsid w:val="0073028C"/>
    <w:rsid w:val="00732026"/>
    <w:rsid w:val="00750BAF"/>
    <w:rsid w:val="00760F07"/>
    <w:rsid w:val="0076681D"/>
    <w:rsid w:val="007779B1"/>
    <w:rsid w:val="00787F5C"/>
    <w:rsid w:val="007A1495"/>
    <w:rsid w:val="007A2607"/>
    <w:rsid w:val="007B4F76"/>
    <w:rsid w:val="007C1610"/>
    <w:rsid w:val="007C49EA"/>
    <w:rsid w:val="007C67E0"/>
    <w:rsid w:val="007D3E12"/>
    <w:rsid w:val="007D6C10"/>
    <w:rsid w:val="007E161B"/>
    <w:rsid w:val="007E1DED"/>
    <w:rsid w:val="007E5FB8"/>
    <w:rsid w:val="007F364F"/>
    <w:rsid w:val="007F76E4"/>
    <w:rsid w:val="00802FE2"/>
    <w:rsid w:val="00803015"/>
    <w:rsid w:val="00816D36"/>
    <w:rsid w:val="00825EAA"/>
    <w:rsid w:val="0084059D"/>
    <w:rsid w:val="00842981"/>
    <w:rsid w:val="008501B6"/>
    <w:rsid w:val="00855C1B"/>
    <w:rsid w:val="008635BA"/>
    <w:rsid w:val="0086437D"/>
    <w:rsid w:val="008672DC"/>
    <w:rsid w:val="0087582C"/>
    <w:rsid w:val="00890C5B"/>
    <w:rsid w:val="00892E39"/>
    <w:rsid w:val="008938A9"/>
    <w:rsid w:val="008A44C0"/>
    <w:rsid w:val="008A59E7"/>
    <w:rsid w:val="008B6B1C"/>
    <w:rsid w:val="008B714E"/>
    <w:rsid w:val="008C45A5"/>
    <w:rsid w:val="008D0B31"/>
    <w:rsid w:val="008E05D0"/>
    <w:rsid w:val="008E2AA1"/>
    <w:rsid w:val="00902703"/>
    <w:rsid w:val="00912270"/>
    <w:rsid w:val="00915C60"/>
    <w:rsid w:val="00924430"/>
    <w:rsid w:val="00931110"/>
    <w:rsid w:val="00932880"/>
    <w:rsid w:val="009369FA"/>
    <w:rsid w:val="00940DCE"/>
    <w:rsid w:val="009446A3"/>
    <w:rsid w:val="0094744E"/>
    <w:rsid w:val="00967C9B"/>
    <w:rsid w:val="009C3FC3"/>
    <w:rsid w:val="00A06933"/>
    <w:rsid w:val="00A2547C"/>
    <w:rsid w:val="00A3013E"/>
    <w:rsid w:val="00A3306D"/>
    <w:rsid w:val="00A534CA"/>
    <w:rsid w:val="00A7694B"/>
    <w:rsid w:val="00A90E12"/>
    <w:rsid w:val="00AB40F7"/>
    <w:rsid w:val="00AF7C82"/>
    <w:rsid w:val="00B07003"/>
    <w:rsid w:val="00B23392"/>
    <w:rsid w:val="00B436ED"/>
    <w:rsid w:val="00B45FB3"/>
    <w:rsid w:val="00B54473"/>
    <w:rsid w:val="00B81300"/>
    <w:rsid w:val="00B81736"/>
    <w:rsid w:val="00B84929"/>
    <w:rsid w:val="00B91022"/>
    <w:rsid w:val="00B9374F"/>
    <w:rsid w:val="00BA22C7"/>
    <w:rsid w:val="00BA4EAC"/>
    <w:rsid w:val="00BA559C"/>
    <w:rsid w:val="00BD5289"/>
    <w:rsid w:val="00BE2E07"/>
    <w:rsid w:val="00BE417A"/>
    <w:rsid w:val="00BF0A0E"/>
    <w:rsid w:val="00C14D6D"/>
    <w:rsid w:val="00C20AFF"/>
    <w:rsid w:val="00C21A15"/>
    <w:rsid w:val="00C24CD3"/>
    <w:rsid w:val="00C30B50"/>
    <w:rsid w:val="00C31D58"/>
    <w:rsid w:val="00C42947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01DD"/>
    <w:rsid w:val="00CC2738"/>
    <w:rsid w:val="00CC40E3"/>
    <w:rsid w:val="00CC50D7"/>
    <w:rsid w:val="00CD53D1"/>
    <w:rsid w:val="00CF6EC0"/>
    <w:rsid w:val="00D107B3"/>
    <w:rsid w:val="00D10FDB"/>
    <w:rsid w:val="00D1510C"/>
    <w:rsid w:val="00D24BE5"/>
    <w:rsid w:val="00D25489"/>
    <w:rsid w:val="00D35FA3"/>
    <w:rsid w:val="00D40A6B"/>
    <w:rsid w:val="00D52E53"/>
    <w:rsid w:val="00D63290"/>
    <w:rsid w:val="00D7362D"/>
    <w:rsid w:val="00D92461"/>
    <w:rsid w:val="00D96122"/>
    <w:rsid w:val="00DA3560"/>
    <w:rsid w:val="00DA7CF4"/>
    <w:rsid w:val="00DB100C"/>
    <w:rsid w:val="00DB1B12"/>
    <w:rsid w:val="00DB2BBE"/>
    <w:rsid w:val="00DC2B6D"/>
    <w:rsid w:val="00DC7635"/>
    <w:rsid w:val="00DE5F6E"/>
    <w:rsid w:val="00DF2B92"/>
    <w:rsid w:val="00E233BA"/>
    <w:rsid w:val="00E30FEB"/>
    <w:rsid w:val="00E33342"/>
    <w:rsid w:val="00E343D3"/>
    <w:rsid w:val="00E60E4D"/>
    <w:rsid w:val="00E66BEA"/>
    <w:rsid w:val="00E86472"/>
    <w:rsid w:val="00E87E7B"/>
    <w:rsid w:val="00E92A33"/>
    <w:rsid w:val="00EA785A"/>
    <w:rsid w:val="00EB1FFF"/>
    <w:rsid w:val="00EE69CC"/>
    <w:rsid w:val="00EF05E4"/>
    <w:rsid w:val="00F0124A"/>
    <w:rsid w:val="00F01C33"/>
    <w:rsid w:val="00F13A35"/>
    <w:rsid w:val="00F15C4B"/>
    <w:rsid w:val="00F2467C"/>
    <w:rsid w:val="00F32AB1"/>
    <w:rsid w:val="00F410A6"/>
    <w:rsid w:val="00F73ABB"/>
    <w:rsid w:val="00F77C3A"/>
    <w:rsid w:val="00FD18AA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5CFD613F"/>
  <w15:chartTrackingRefBased/>
  <w15:docId w15:val="{6E0BA15C-0071-4BA3-BDC1-A6324F9C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6703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31670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character" w:customStyle="1" w:styleId="bold">
    <w:name w:val="bold"/>
    <w:uiPriority w:val="99"/>
    <w:rsid w:val="00F0124A"/>
    <w:rPr>
      <w:rFonts w:cs="Times New Roman"/>
      <w:b/>
    </w:rPr>
  </w:style>
  <w:style w:type="character" w:customStyle="1" w:styleId="italic">
    <w:name w:val="italic"/>
    <w:uiPriority w:val="99"/>
    <w:rsid w:val="00F0124A"/>
    <w:rPr>
      <w:rFonts w:cs="Times New Roman"/>
      <w:i/>
    </w:rPr>
  </w:style>
  <w:style w:type="paragraph" w:styleId="Prrafodelista">
    <w:name w:val="List Paragraph"/>
    <w:basedOn w:val="Normal"/>
    <w:uiPriority w:val="34"/>
    <w:qFormat/>
    <w:rsid w:val="00380EF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3ED4C0-6D63-4907-AFB8-6007F607A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4</Pages>
  <Words>765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4966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Garcia Mazario, Marta</cp:lastModifiedBy>
  <cp:revision>4</cp:revision>
  <cp:lastPrinted>2016-06-06T11:54:00Z</cp:lastPrinted>
  <dcterms:created xsi:type="dcterms:W3CDTF">2024-01-19T15:04:00Z</dcterms:created>
  <dcterms:modified xsi:type="dcterms:W3CDTF">2024-01-19T15:21:00Z</dcterms:modified>
</cp:coreProperties>
</file>